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EB81468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>Датум:</w:t>
      </w:r>
      <w:r w:rsidR="00D270D1">
        <w:rPr>
          <w:kern w:val="3"/>
          <w:lang w:val="en-US" w:eastAsia="ar-SA"/>
        </w:rPr>
        <w:t xml:space="preserve"> 23.09.2026.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B434030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D270D1">
        <w:rPr>
          <w:b/>
          <w:bCs/>
          <w:kern w:val="3"/>
          <w:lang w:val="sr-Cyrl-RS" w:eastAsia="ar-SA"/>
        </w:rPr>
        <w:t>Разна роба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AC3A53D" w:rsidR="00EC05A7" w:rsidRPr="00D270D1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D270D1">
        <w:rPr>
          <w:b/>
          <w:kern w:val="3"/>
          <w:lang w:val="sr-Cyrl-RS" w:eastAsia="ar-SA"/>
        </w:rPr>
        <w:t xml:space="preserve"> До 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7418A3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D270D1">
        <w:rPr>
          <w:kern w:val="3"/>
          <w:lang w:val="sr-Cyrl-RS" w:eastAsia="ar-SA"/>
        </w:rPr>
        <w:t>25.09.2026.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74C3F7D4" w14:textId="0829DCDB" w:rsidR="00D270D1" w:rsidRPr="00A3396B" w:rsidRDefault="00D270D1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 063/116-14-04</w:t>
      </w:r>
    </w:p>
    <w:sectPr w:rsidR="00D270D1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F9892" w14:textId="77777777" w:rsidR="00873135" w:rsidRDefault="00873135">
      <w:r>
        <w:separator/>
      </w:r>
    </w:p>
  </w:endnote>
  <w:endnote w:type="continuationSeparator" w:id="0">
    <w:p w14:paraId="51035B80" w14:textId="77777777" w:rsidR="00873135" w:rsidRDefault="00873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EF407" w14:textId="77777777" w:rsidR="00873135" w:rsidRDefault="00873135">
      <w:r>
        <w:separator/>
      </w:r>
    </w:p>
  </w:footnote>
  <w:footnote w:type="continuationSeparator" w:id="0">
    <w:p w14:paraId="4B1DF88B" w14:textId="77777777" w:rsidR="00873135" w:rsidRDefault="00873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165498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4ED2"/>
    <w:rsid w:val="00035EA9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73135"/>
    <w:rsid w:val="008F1A79"/>
    <w:rsid w:val="00942F87"/>
    <w:rsid w:val="009476C7"/>
    <w:rsid w:val="00955644"/>
    <w:rsid w:val="00A3396B"/>
    <w:rsid w:val="00B41C94"/>
    <w:rsid w:val="00C869B3"/>
    <w:rsid w:val="00CB64FA"/>
    <w:rsid w:val="00D270D1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2026-09-23T05:50:00Z</dcterms:modified>
</cp:coreProperties>
</file>